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816" w:rsidRDefault="00FB618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-257175</wp:posOffset>
            </wp:positionV>
            <wp:extent cx="9043035" cy="5105400"/>
            <wp:effectExtent l="0" t="0" r="5715" b="0"/>
            <wp:wrapTight wrapText="bothSides">
              <wp:wrapPolygon edited="0">
                <wp:start x="0" y="0"/>
                <wp:lineTo x="0" y="21519"/>
                <wp:lineTo x="21568" y="21519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3" t="3213"/>
                    <a:stretch/>
                  </pic:blipFill>
                  <pic:spPr bwMode="auto">
                    <a:xfrm>
                      <a:off x="0" y="0"/>
                      <a:ext cx="9043035" cy="510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7816" w:rsidSect="00FB61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18B"/>
    <w:rsid w:val="002E7816"/>
    <w:rsid w:val="00FB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339F5976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L Green</dc:creator>
  <cp:lastModifiedBy>Mrs L Green</cp:lastModifiedBy>
  <cp:revision>1</cp:revision>
  <dcterms:created xsi:type="dcterms:W3CDTF">2021-10-04T10:02:00Z</dcterms:created>
  <dcterms:modified xsi:type="dcterms:W3CDTF">2021-10-04T10:03:00Z</dcterms:modified>
</cp:coreProperties>
</file>